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C01D1C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4"/>
          <w:szCs w:val="24"/>
          <w:u w:val="single"/>
        </w:rPr>
      </w:pPr>
      <w:r w:rsidRPr="00C01D1C">
        <w:rPr>
          <w:rFonts w:ascii="Arial" w:hAnsi="Arial" w:cs="Arial"/>
          <w:noProof/>
          <w:sz w:val="24"/>
          <w:szCs w:val="24"/>
          <w:lang w:eastAsia="es-P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EB97650" wp14:editId="4BFC8EFD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125D" w:rsidRDefault="00BC7B3C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BC7B3C" w:rsidRPr="008B125D" w:rsidRDefault="00BC7B3C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8B125D" w:rsidRDefault="00BC7B3C">
                      <w:r>
                        <w:t>Región:__________________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BC7B3C" w:rsidRPr="008B125D" w:rsidRDefault="00BC7B3C">
                      <w:pPr>
                        <w:rPr>
                          <w:lang w:val="en-US"/>
                        </w:rPr>
                      </w:pPr>
                      <w:r>
                        <w:t>Escuela:____________________________________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C01D1C">
        <w:rPr>
          <w:rFonts w:ascii="Arial" w:hAnsi="Arial" w:cs="Arial"/>
          <w:sz w:val="24"/>
          <w:szCs w:val="24"/>
        </w:rPr>
        <w:t>Título de la Unidad:</w:t>
      </w:r>
      <w:r w:rsidR="004D7A54" w:rsidRPr="00C01D1C">
        <w:rPr>
          <w:rFonts w:ascii="Arial" w:hAnsi="Arial" w:cs="Arial"/>
          <w:sz w:val="24"/>
          <w:szCs w:val="24"/>
        </w:rPr>
        <w:t xml:space="preserve"> </w:t>
      </w:r>
      <w:r w:rsidR="00194ECF" w:rsidRPr="00C01D1C">
        <w:rPr>
          <w:rFonts w:ascii="Arial" w:hAnsi="Arial" w:cs="Arial"/>
          <w:sz w:val="24"/>
          <w:szCs w:val="24"/>
          <w:u w:val="single"/>
        </w:rPr>
        <w:t>En busca de los hechos</w:t>
      </w:r>
      <w:r w:rsidR="000F2881" w:rsidRPr="00C01D1C">
        <w:rPr>
          <w:rFonts w:ascii="Arial" w:hAnsi="Arial" w:cs="Arial"/>
          <w:sz w:val="24"/>
          <w:szCs w:val="24"/>
        </w:rPr>
        <w:tab/>
      </w:r>
      <w:r w:rsidR="000F2881" w:rsidRPr="00C01D1C">
        <w:rPr>
          <w:rFonts w:ascii="Arial" w:hAnsi="Arial" w:cs="Arial"/>
          <w:sz w:val="24"/>
          <w:szCs w:val="24"/>
        </w:rPr>
        <w:tab/>
      </w:r>
      <w:r w:rsidR="00863BDD" w:rsidRPr="00C01D1C">
        <w:rPr>
          <w:rFonts w:ascii="Arial" w:hAnsi="Arial" w:cs="Arial"/>
          <w:sz w:val="24"/>
          <w:szCs w:val="24"/>
        </w:rPr>
        <w:t>Semana #: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EndPr/>
        <w:sdtContent>
          <w:r w:rsidR="001729F5" w:rsidRPr="00C01D1C">
            <w:rPr>
              <w:rFonts w:ascii="Arial" w:hAnsi="Arial" w:cs="Arial"/>
              <w:sz w:val="24"/>
              <w:szCs w:val="24"/>
              <w:u w:val="single"/>
            </w:rPr>
            <w:t>4</w:t>
          </w:r>
        </w:sdtContent>
      </w:sdt>
    </w:p>
    <w:p w:rsidR="007447AD" w:rsidRPr="00C01D1C" w:rsidRDefault="007447AD" w:rsidP="00BD0025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152EE" w:rsidRPr="006636D6" w:rsidRDefault="005F0F0E" w:rsidP="00BD002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01D1C">
        <w:rPr>
          <w:rFonts w:ascii="Arial" w:hAnsi="Arial" w:cs="Arial"/>
          <w:sz w:val="24"/>
          <w:szCs w:val="24"/>
        </w:rPr>
        <w:t xml:space="preserve">Profesor(a): </w:t>
      </w:r>
      <w:r w:rsidRPr="00C01D1C">
        <w:rPr>
          <w:rFonts w:ascii="Arial" w:hAnsi="Arial" w:cs="Arial"/>
          <w:sz w:val="24"/>
          <w:szCs w:val="24"/>
          <w:u w:val="single"/>
        </w:rPr>
        <w:tab/>
      </w:r>
      <w:r w:rsidRPr="00C01D1C">
        <w:rPr>
          <w:rFonts w:ascii="Arial" w:hAnsi="Arial" w:cs="Arial"/>
          <w:sz w:val="24"/>
          <w:szCs w:val="24"/>
          <w:u w:val="single"/>
        </w:rPr>
        <w:tab/>
      </w:r>
      <w:r w:rsidRPr="00C01D1C">
        <w:rPr>
          <w:rFonts w:ascii="Arial" w:hAnsi="Arial" w:cs="Arial"/>
          <w:sz w:val="24"/>
          <w:szCs w:val="24"/>
          <w:u w:val="single"/>
        </w:rPr>
        <w:tab/>
      </w:r>
      <w:r w:rsidRPr="00C01D1C">
        <w:rPr>
          <w:rFonts w:ascii="Arial" w:hAnsi="Arial" w:cs="Arial"/>
          <w:sz w:val="24"/>
          <w:szCs w:val="24"/>
          <w:u w:val="single"/>
        </w:rPr>
        <w:tab/>
      </w:r>
      <w:r w:rsidRPr="00C01D1C">
        <w:rPr>
          <w:rFonts w:ascii="Arial" w:hAnsi="Arial" w:cs="Arial"/>
          <w:sz w:val="24"/>
          <w:szCs w:val="24"/>
          <w:u w:val="single"/>
        </w:rPr>
        <w:tab/>
      </w:r>
      <w:r w:rsidR="007151EA" w:rsidRPr="00C01D1C">
        <w:rPr>
          <w:rFonts w:ascii="Arial" w:hAnsi="Arial" w:cs="Arial"/>
          <w:sz w:val="24"/>
          <w:szCs w:val="24"/>
          <w:u w:val="single"/>
        </w:rPr>
        <w:tab/>
      </w:r>
      <w:r w:rsidR="007151EA" w:rsidRPr="00C01D1C">
        <w:rPr>
          <w:rFonts w:ascii="Arial" w:hAnsi="Arial" w:cs="Arial"/>
          <w:sz w:val="24"/>
          <w:szCs w:val="24"/>
          <w:u w:val="single"/>
        </w:rPr>
        <w:tab/>
      </w:r>
      <w:r w:rsidR="007151EA" w:rsidRPr="00C01D1C">
        <w:rPr>
          <w:rFonts w:ascii="Arial" w:hAnsi="Arial" w:cs="Arial"/>
          <w:sz w:val="24"/>
          <w:szCs w:val="24"/>
        </w:rPr>
        <w:tab/>
      </w:r>
      <w:r w:rsidR="007151EA" w:rsidRPr="00C01D1C">
        <w:rPr>
          <w:rFonts w:ascii="Arial" w:hAnsi="Arial" w:cs="Arial"/>
          <w:sz w:val="24"/>
          <w:szCs w:val="24"/>
        </w:rPr>
        <w:tab/>
      </w:r>
      <w:r w:rsidRPr="00C01D1C">
        <w:rPr>
          <w:rFonts w:ascii="Arial" w:hAnsi="Arial" w:cs="Arial"/>
          <w:sz w:val="24"/>
          <w:szCs w:val="24"/>
        </w:rPr>
        <w:t xml:space="preserve">Materia: 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EndPr/>
        <w:sdtContent>
          <w:r w:rsidR="00A2102F" w:rsidRPr="00C01D1C">
            <w:rPr>
              <w:rFonts w:ascii="Arial" w:hAnsi="Arial" w:cs="Arial"/>
              <w:sz w:val="24"/>
              <w:szCs w:val="24"/>
              <w:u w:val="single"/>
            </w:rPr>
            <w:t xml:space="preserve">Español </w:t>
          </w:r>
        </w:sdtContent>
      </w:sdt>
      <w:r w:rsidRPr="00C01D1C">
        <w:rPr>
          <w:rFonts w:ascii="Arial" w:hAnsi="Arial" w:cs="Arial"/>
          <w:sz w:val="24"/>
          <w:szCs w:val="24"/>
        </w:rPr>
        <w:tab/>
      </w:r>
      <w:r w:rsidRPr="00C01D1C">
        <w:rPr>
          <w:rFonts w:ascii="Arial" w:hAnsi="Arial" w:cs="Arial"/>
          <w:sz w:val="24"/>
          <w:szCs w:val="24"/>
        </w:rPr>
        <w:tab/>
      </w:r>
      <w:r w:rsidRPr="00C01D1C">
        <w:rPr>
          <w:rFonts w:ascii="Arial" w:hAnsi="Arial" w:cs="Arial"/>
          <w:sz w:val="24"/>
          <w:szCs w:val="24"/>
        </w:rPr>
        <w:tab/>
        <w:t xml:space="preserve">Grado: </w:t>
      </w:r>
      <w:sdt>
        <w:sdtPr>
          <w:rPr>
            <w:rFonts w:ascii="Arial" w:hAnsi="Arial" w:cs="Arial"/>
            <w:sz w:val="24"/>
            <w:szCs w:val="24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EndPr/>
        <w:sdtContent>
          <w:r w:rsidR="00194ECF" w:rsidRPr="00C01D1C">
            <w:rPr>
              <w:rFonts w:ascii="Arial" w:hAnsi="Arial" w:cs="Arial"/>
              <w:sz w:val="24"/>
              <w:szCs w:val="24"/>
              <w:u w:val="single"/>
            </w:rPr>
            <w:t>Quinto</w:t>
          </w:r>
        </w:sdtContent>
      </w:sdt>
      <w:r w:rsidR="00322275" w:rsidRPr="00C01D1C">
        <w:rPr>
          <w:rFonts w:ascii="Arial" w:hAnsi="Arial" w:cs="Arial"/>
          <w:sz w:val="24"/>
          <w:szCs w:val="24"/>
        </w:rPr>
        <w:tab/>
      </w:r>
      <w:r w:rsidR="00322275" w:rsidRPr="00C01D1C">
        <w:rPr>
          <w:rFonts w:ascii="Arial" w:hAnsi="Arial" w:cs="Arial"/>
          <w:sz w:val="24"/>
          <w:szCs w:val="24"/>
        </w:rPr>
        <w:tab/>
        <w:t xml:space="preserve">            </w:t>
      </w:r>
      <w:r w:rsidR="008150EF" w:rsidRPr="00C01D1C">
        <w:rPr>
          <w:rFonts w:ascii="Arial" w:hAnsi="Arial" w:cs="Arial"/>
          <w:sz w:val="24"/>
          <w:szCs w:val="24"/>
        </w:rPr>
        <w:t xml:space="preserve"> </w:t>
      </w:r>
      <w:r w:rsidR="008A00F4" w:rsidRPr="00C01D1C">
        <w:rPr>
          <w:rFonts w:ascii="Arial" w:hAnsi="Arial" w:cs="Arial"/>
          <w:sz w:val="24"/>
          <w:szCs w:val="24"/>
        </w:rPr>
        <w:t>D</w:t>
      </w:r>
      <w:r w:rsidR="008150EF" w:rsidRPr="00C01D1C">
        <w:rPr>
          <w:rFonts w:ascii="Arial" w:hAnsi="Arial" w:cs="Arial"/>
          <w:sz w:val="24"/>
          <w:szCs w:val="24"/>
        </w:rPr>
        <w:t>el</w:t>
      </w:r>
      <w:r w:rsidR="00322275" w:rsidRPr="00C01D1C">
        <w:rPr>
          <w:rFonts w:ascii="Arial" w:hAnsi="Arial" w:cs="Arial"/>
          <w:sz w:val="24"/>
          <w:szCs w:val="24"/>
        </w:rPr>
        <w:t xml:space="preserve">:   </w:t>
      </w:r>
      <w:r w:rsidRPr="00C01D1C">
        <w:rPr>
          <w:rFonts w:ascii="Arial" w:hAnsi="Arial" w:cs="Arial"/>
          <w:sz w:val="24"/>
          <w:szCs w:val="24"/>
        </w:rPr>
        <w:t xml:space="preserve"> </w:t>
      </w:r>
      <w:r w:rsidR="00322275" w:rsidRPr="006636D6">
        <w:rPr>
          <w:rFonts w:ascii="Arial" w:hAnsi="Arial" w:cs="Arial"/>
          <w:sz w:val="24"/>
          <w:szCs w:val="24"/>
        </w:rPr>
        <w:t>___________</w:t>
      </w:r>
      <w:r w:rsidRPr="006636D6">
        <w:rPr>
          <w:rFonts w:ascii="Arial" w:hAnsi="Arial" w:cs="Arial"/>
          <w:sz w:val="24"/>
          <w:szCs w:val="24"/>
        </w:rPr>
        <w:t xml:space="preserve">al </w:t>
      </w:r>
      <w:r w:rsidR="00322275" w:rsidRPr="006636D6">
        <w:rPr>
          <w:rFonts w:ascii="Arial" w:hAnsi="Arial" w:cs="Arial"/>
          <w:sz w:val="24"/>
          <w:szCs w:val="24"/>
        </w:rPr>
        <w:t>____________</w:t>
      </w:r>
    </w:p>
    <w:p w:rsidR="008A00F4" w:rsidRPr="006636D6" w:rsidRDefault="008A00F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33"/>
        <w:gridCol w:w="3247"/>
        <w:gridCol w:w="3239"/>
        <w:gridCol w:w="3060"/>
        <w:gridCol w:w="3060"/>
        <w:gridCol w:w="3060"/>
      </w:tblGrid>
      <w:tr w:rsidR="00C01D1C" w:rsidRPr="00C01D1C" w:rsidTr="00AC7617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EE0EA9" w:rsidRPr="00C01D1C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C01D1C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C01D1C" w:rsidRPr="00C01D1C" w:rsidTr="00194ECF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194ECF" w:rsidRPr="00C01D1C" w:rsidRDefault="00194EC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194ECF" w:rsidRPr="00C01D1C" w:rsidRDefault="00194ECF" w:rsidP="00686827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        </w:t>
            </w:r>
            <w:r w:rsidRPr="00C01D1C">
              <w:rPr>
                <w:rFonts w:ascii="Arial" w:hAnsi="Arial" w:cs="Arial"/>
                <w:i/>
                <w:sz w:val="20"/>
                <w:szCs w:val="20"/>
              </w:rPr>
              <w:t>Los estudiantes entenderán que</w:t>
            </w:r>
            <w:r w:rsidR="00BB49CA" w:rsidRPr="00C01D1C">
              <w:rPr>
                <w:rFonts w:ascii="Arial" w:hAnsi="Arial" w:cs="Arial"/>
                <w:i/>
                <w:sz w:val="20"/>
                <w:szCs w:val="20"/>
              </w:rPr>
              <w:t xml:space="preserve"> los escritores siguen los pasos del proceso de escritura con todos sus trabajos.</w:t>
            </w:r>
          </w:p>
        </w:tc>
      </w:tr>
      <w:tr w:rsidR="00C01D1C" w:rsidRPr="00C01D1C" w:rsidTr="00AC7617">
        <w:trPr>
          <w:trHeight w:val="247"/>
        </w:trPr>
        <w:tc>
          <w:tcPr>
            <w:tcW w:w="5000" w:type="pct"/>
            <w:gridSpan w:val="6"/>
            <w:shd w:val="clear" w:color="auto" w:fill="E7E6E6"/>
          </w:tcPr>
          <w:p w:rsidR="00977029" w:rsidRPr="00C01D1C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</w:t>
            </w:r>
            <w:r w:rsidR="00194ECF" w:rsidRPr="00C01D1C">
              <w:rPr>
                <w:rFonts w:ascii="Arial" w:hAnsi="Arial" w:cs="Arial"/>
                <w:sz w:val="20"/>
                <w:szCs w:val="20"/>
              </w:rPr>
              <w:t>VALUACIÓ</w:t>
            </w:r>
            <w:r w:rsidR="009A0FEF" w:rsidRPr="00C01D1C">
              <w:rPr>
                <w:rFonts w:ascii="Arial" w:hAnsi="Arial" w:cs="Arial"/>
                <w:sz w:val="20"/>
                <w:szCs w:val="20"/>
              </w:rPr>
              <w:t>N DEL APRENDIZAJE</w:t>
            </w:r>
          </w:p>
        </w:tc>
      </w:tr>
      <w:tr w:rsidR="00C01D1C" w:rsidRPr="00C01D1C" w:rsidTr="00CB0EB1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251BEF" w:rsidRPr="00C01D1C" w:rsidRDefault="00251BEF" w:rsidP="00BB49C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Evaluación </w:t>
            </w:r>
            <w:proofErr w:type="spellStart"/>
            <w:r w:rsidRPr="00C01D1C">
              <w:rPr>
                <w:rFonts w:ascii="Arial" w:hAnsi="Arial" w:cs="Arial"/>
                <w:sz w:val="20"/>
                <w:szCs w:val="20"/>
              </w:rPr>
              <w:t>sumativa</w:t>
            </w:r>
            <w:proofErr w:type="spellEnd"/>
            <w:r w:rsidR="004B45D1" w:rsidRPr="00C01D1C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C01D1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01D1C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  <w:r w:rsidR="00194ECF" w:rsidRPr="00C01D1C">
              <w:rPr>
                <w:rFonts w:ascii="Arial" w:hAnsi="Arial" w:cs="Arial"/>
                <w:sz w:val="20"/>
                <w:szCs w:val="20"/>
              </w:rPr>
              <w:t xml:space="preserve">           </w:t>
            </w:r>
            <w:bookmarkStart w:id="0" w:name="_GoBack"/>
            <w:bookmarkEnd w:id="0"/>
            <w:r w:rsidR="00194ECF" w:rsidRPr="00C01D1C">
              <w:rPr>
                <w:rFonts w:ascii="Arial" w:hAnsi="Arial" w:cs="Arial"/>
                <w:sz w:val="20"/>
                <w:szCs w:val="20"/>
              </w:rPr>
              <w:t xml:space="preserve">                                 </w:t>
            </w:r>
          </w:p>
          <w:p w:rsidR="00BB49CA" w:rsidRPr="00C01D1C" w:rsidRDefault="00BB49CA" w:rsidP="00BB49C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  <w:p w:rsidR="00BB49CA" w:rsidRPr="00C01D1C" w:rsidRDefault="00BB49CA" w:rsidP="00BB49C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Tarea de desempeño:  Proyecto de Investigación     </w:t>
            </w:r>
          </w:p>
          <w:p w:rsidR="00BB49CA" w:rsidRPr="00C01D1C" w:rsidRDefault="00BB49CA" w:rsidP="00BB49C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B49CA" w:rsidRPr="00C01D1C" w:rsidRDefault="00BB49CA" w:rsidP="00BB49CA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D1C" w:rsidRPr="00C01D1C" w:rsidTr="00AC7617">
        <w:trPr>
          <w:trHeight w:val="187"/>
        </w:trPr>
        <w:tc>
          <w:tcPr>
            <w:tcW w:w="5000" w:type="pct"/>
            <w:gridSpan w:val="6"/>
            <w:shd w:val="clear" w:color="auto" w:fill="E7E6E6"/>
          </w:tcPr>
          <w:p w:rsidR="00977029" w:rsidRPr="00C01D1C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C01D1C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C01D1C" w:rsidRPr="00C01D1C" w:rsidTr="00AC7617">
        <w:trPr>
          <w:trHeight w:val="187"/>
        </w:trPr>
        <w:tc>
          <w:tcPr>
            <w:tcW w:w="5000" w:type="pct"/>
            <w:gridSpan w:val="6"/>
            <w:shd w:val="clear" w:color="auto" w:fill="FFFFFF"/>
          </w:tcPr>
          <w:p w:rsidR="00977029" w:rsidRPr="00C01D1C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C01D1C" w:rsidRPr="00C01D1C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C01D1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C01D1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C01D1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C01D1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C01D1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9709E4" w:rsidRPr="00C01D1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C01D1C" w:rsidRPr="00C01D1C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C01D1C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3B612D" w:rsidRPr="00C01D1C" w:rsidRDefault="00322275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58929406"/>
              <w:placeholder>
                <w:docPart w:val="512869F2F2C2459DA81FB5AE659803B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C01D1C" w:rsidRDefault="00322275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p w:rsidR="00F437FE" w:rsidRPr="00C01D1C" w:rsidRDefault="006636D6" w:rsidP="0032227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Estándares"/>
                <w:tag w:val="Estándares"/>
                <w:id w:val="1084880026"/>
                <w:placeholder>
                  <w:docPart w:val="7ACA57CB962945B19EB20844C8CE0869"/>
                </w:placeholder>
                <w:comboBox>
                  <w:listItem w:value="Choose an item."/>
                  <w:listItem w:displayText="Comprensión Auditiva y Expresión Oral" w:value="Comprensión Auditiva y Expresión Oral"/>
                  <w:listItem w:displayText="Destrezas Fundamentales de Lecturas" w:value="Destrezas Fundamentales de Lecturas"/>
                  <w:listItem w:displayText="Comprensión de Lectura" w:value="Comprensión de Lectura"/>
                  <w:listItem w:displayText="Dominio de la Lengua" w:value="Dominio de la Lengua"/>
                  <w:listItem w:displayText="Escritura y Producción de Textos" w:value="Escritura y Producción de Textos"/>
                </w:comboBox>
              </w:sdtPr>
              <w:sdtEndPr/>
              <w:sdtContent>
                <w:r w:rsidR="009608A7" w:rsidRPr="00C01D1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sdtContent>
            </w:sdt>
          </w:p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74923094"/>
              <w:placeholder>
                <w:docPart w:val="3F784954001E40DEB0D85A510BA858A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C01D1C" w:rsidRDefault="00322275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3163148"/>
              <w:placeholder>
                <w:docPart w:val="8D44D80E05924C498607F6ABC20DF2D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EndPr/>
            <w:sdtContent>
              <w:p w:rsidR="00F437FE" w:rsidRPr="00C01D1C" w:rsidRDefault="00322275" w:rsidP="00322275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</w:tr>
      <w:tr w:rsidR="00C01D1C" w:rsidRPr="006636D6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C01D1C" w:rsidRDefault="00197CA5" w:rsidP="00197CA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70525C" w:rsidRPr="00C01D1C" w:rsidRDefault="001729F5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01D1C">
              <w:rPr>
                <w:rFonts w:ascii="Arial" w:hAnsi="Arial" w:cs="Arial"/>
                <w:sz w:val="20"/>
                <w:szCs w:val="20"/>
                <w:lang w:val="en-US"/>
              </w:rPr>
              <w:t>5.E.TP.2, 5.E.I.8, 5.E.AE.11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70525C" w:rsidRPr="00C01D1C" w:rsidRDefault="001729F5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01D1C">
              <w:rPr>
                <w:rFonts w:ascii="Arial" w:hAnsi="Arial" w:cs="Arial"/>
                <w:sz w:val="20"/>
                <w:szCs w:val="20"/>
                <w:lang w:val="en-US"/>
              </w:rPr>
              <w:t>5.E.PE.5b, 5.E.AE.11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C01D1C" w:rsidRDefault="00EF4C4A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01D1C">
              <w:rPr>
                <w:rFonts w:ascii="Arial" w:hAnsi="Arial" w:cs="Arial"/>
                <w:sz w:val="20"/>
                <w:szCs w:val="20"/>
                <w:lang w:val="en-US"/>
              </w:rPr>
              <w:t>5.E.AE.11, 5.E.I.10, 5.E.I.8, 5.E.PE.5a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C01D1C" w:rsidRDefault="009608A7" w:rsidP="00412A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01D1C">
              <w:rPr>
                <w:rFonts w:ascii="Arial" w:hAnsi="Arial" w:cs="Arial"/>
                <w:sz w:val="20"/>
                <w:szCs w:val="20"/>
                <w:lang w:val="en-US"/>
              </w:rPr>
              <w:t>5.E.PE.</w:t>
            </w:r>
            <w:r w:rsidR="00412A04" w:rsidRPr="00C01D1C">
              <w:rPr>
                <w:rFonts w:ascii="Arial" w:hAnsi="Arial" w:cs="Arial"/>
                <w:sz w:val="20"/>
                <w:szCs w:val="20"/>
                <w:lang w:val="en-US"/>
              </w:rPr>
              <w:t>5a, 5.E.PE.5b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70525C" w:rsidRPr="00C01D1C" w:rsidRDefault="009608A7" w:rsidP="00412A04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01D1C">
              <w:rPr>
                <w:rFonts w:ascii="Arial" w:hAnsi="Arial" w:cs="Arial"/>
                <w:sz w:val="20"/>
                <w:szCs w:val="20"/>
                <w:lang w:val="en-US"/>
              </w:rPr>
              <w:t>5.</w:t>
            </w:r>
            <w:r w:rsidR="00412A04" w:rsidRPr="00C01D1C">
              <w:rPr>
                <w:rFonts w:ascii="Arial" w:hAnsi="Arial" w:cs="Arial"/>
                <w:sz w:val="20"/>
                <w:szCs w:val="20"/>
                <w:lang w:val="en-US"/>
              </w:rPr>
              <w:t>AO.CC1, 5.AO.CC.1a, 5.E.PE.6</w:t>
            </w:r>
          </w:p>
        </w:tc>
      </w:tr>
      <w:tr w:rsidR="00C01D1C" w:rsidRPr="00C01D1C" w:rsidTr="00AC7617">
        <w:trPr>
          <w:trHeight w:val="713"/>
        </w:trPr>
        <w:tc>
          <w:tcPr>
            <w:tcW w:w="899" w:type="pct"/>
            <w:vAlign w:val="center"/>
          </w:tcPr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C01D1C" w:rsidRDefault="006636D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1729F5" w:rsidRPr="00C01D1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Basado en Proyectos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C01D1C" w:rsidRDefault="006636D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BC03C4" w:rsidRPr="00C01D1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Basado en Proyectos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C01D1C" w:rsidRDefault="006636D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EF4C4A" w:rsidRPr="00C01D1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Basado en Proyectos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C01D1C" w:rsidRDefault="006636D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EF4C4A" w:rsidRPr="00C01D1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Basado en Proyectos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C01D1C" w:rsidRDefault="006636D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EndPr>
                <w:rPr>
                  <w:rStyle w:val="hps"/>
                </w:rPr>
              </w:sdtEndPr>
              <w:sdtContent>
                <w:r w:rsidR="00412A04" w:rsidRPr="00C01D1C">
                  <w:rPr>
                    <w:rStyle w:val="hps"/>
                    <w:rFonts w:ascii="Arial" w:hAnsi="Arial" w:cs="Arial"/>
                    <w:bCs/>
                    <w:sz w:val="20"/>
                    <w:szCs w:val="20"/>
                  </w:rPr>
                  <w:t>Aprendizaje Basado en Proyectos</w:t>
                </w:r>
              </w:sdtContent>
            </w:sdt>
          </w:p>
        </w:tc>
      </w:tr>
      <w:tr w:rsidR="00C01D1C" w:rsidRPr="00C01D1C" w:rsidTr="00AC7617">
        <w:trPr>
          <w:trHeight w:val="58"/>
        </w:trPr>
        <w:tc>
          <w:tcPr>
            <w:tcW w:w="899" w:type="pct"/>
            <w:vAlign w:val="center"/>
          </w:tcPr>
          <w:p w:rsidR="001A098E" w:rsidRPr="00C01D1C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C349E5" w:rsidRPr="00C01D1C" w:rsidRDefault="006636D6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1729F5" w:rsidRPr="00C01D1C">
                  <w:rPr>
                    <w:rFonts w:ascii="Arial" w:hAnsi="Arial" w:cs="Arial"/>
                    <w:sz w:val="20"/>
                    <w:szCs w:val="20"/>
                  </w:rPr>
                  <w:t xml:space="preserve"> Al discutir, el estudiante identificará los pasos para el proceso de escritura para su proyecto de investigación.  </w:t>
                </w:r>
              </w:sdtContent>
            </w:sdt>
          </w:p>
          <w:p w:rsidR="00C349E5" w:rsidRPr="00C01D1C" w:rsidRDefault="00C349E5" w:rsidP="00C349E5">
            <w:pPr>
              <w:rPr>
                <w:rFonts w:ascii="Arial" w:hAnsi="Arial" w:cs="Arial"/>
                <w:sz w:val="20"/>
                <w:szCs w:val="20"/>
              </w:rPr>
            </w:pPr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1004F" w:rsidRPr="00C01D1C" w:rsidRDefault="006636D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EF4C4A" w:rsidRPr="00C01D1C">
                  <w:rPr>
                    <w:rFonts w:ascii="Arial" w:hAnsi="Arial" w:cs="Arial"/>
                    <w:sz w:val="20"/>
                    <w:szCs w:val="20"/>
                  </w:rPr>
                  <w:t xml:space="preserve"> Al discutir, el estudiante completará un bosquejo para su proyecto de investigación de forma legible.  </w:t>
                </w:r>
              </w:sdtContent>
            </w:sdt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C01D1C" w:rsidRDefault="006636D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EF4C4A" w:rsidRPr="00C01D1C">
                  <w:rPr>
                    <w:rFonts w:ascii="Arial" w:hAnsi="Arial" w:cs="Arial"/>
                    <w:sz w:val="20"/>
                    <w:szCs w:val="20"/>
                  </w:rPr>
                  <w:t xml:space="preserve">  Al concluir el proceso de recopilación, el estudiante redactará un borrador para su proyecto de investigación según los pasos del proceso de escritura.   </w:t>
                </w:r>
              </w:sdtContent>
            </w:sdt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C01D1C" w:rsidRDefault="006636D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EF4C4A" w:rsidRPr="00C01D1C">
                  <w:rPr>
                    <w:rFonts w:ascii="Arial" w:hAnsi="Arial" w:cs="Arial"/>
                    <w:sz w:val="20"/>
                    <w:szCs w:val="20"/>
                  </w:rPr>
                  <w:t xml:space="preserve">  Al concluir el proceso de </w:t>
                </w:r>
                <w:r w:rsidR="00412A04" w:rsidRPr="00C01D1C">
                  <w:rPr>
                    <w:rFonts w:ascii="Arial" w:hAnsi="Arial" w:cs="Arial"/>
                    <w:sz w:val="20"/>
                    <w:szCs w:val="20"/>
                  </w:rPr>
                  <w:t>redacción,</w:t>
                </w:r>
                <w:r w:rsidR="00EF4C4A" w:rsidRPr="00C01D1C">
                  <w:rPr>
                    <w:rFonts w:ascii="Arial" w:hAnsi="Arial" w:cs="Arial"/>
                    <w:sz w:val="20"/>
                    <w:szCs w:val="20"/>
                  </w:rPr>
                  <w:t xml:space="preserve"> el estudiante evaluará su escritura de acuerdo con la cohesión y la información recopilada de forma coherente.   </w:t>
                </w:r>
              </w:sdtContent>
            </w:sdt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C01D1C" w:rsidRDefault="006636D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EndPr/>
              <w:sdtContent>
                <w:r w:rsidR="00412A04" w:rsidRPr="00C01D1C">
                  <w:rPr>
                    <w:rFonts w:ascii="Arial" w:hAnsi="Arial" w:cs="Arial"/>
                    <w:sz w:val="20"/>
                    <w:szCs w:val="20"/>
                  </w:rPr>
                  <w:t xml:space="preserve">  Al concluir el proceso de redacci</w:t>
                </w:r>
                <w:r w:rsidR="00C01D1C">
                  <w:rPr>
                    <w:rFonts w:ascii="Arial" w:hAnsi="Arial" w:cs="Arial"/>
                    <w:sz w:val="20"/>
                    <w:szCs w:val="20"/>
                  </w:rPr>
                  <w:t>ó</w:t>
                </w:r>
                <w:r w:rsidR="00412A04" w:rsidRPr="00C01D1C">
                  <w:rPr>
                    <w:rFonts w:ascii="Arial" w:hAnsi="Arial" w:cs="Arial"/>
                    <w:sz w:val="20"/>
                    <w:szCs w:val="20"/>
                  </w:rPr>
                  <w:t>n, el estudiante presentará su proyecto de investigación a una audiencia según la lista de cotejo.</w:t>
                </w:r>
              </w:sdtContent>
            </w:sdt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D1C" w:rsidRPr="00C01D1C" w:rsidTr="00AC7617">
        <w:trPr>
          <w:trHeight w:val="58"/>
        </w:trPr>
        <w:tc>
          <w:tcPr>
            <w:tcW w:w="899" w:type="pct"/>
            <w:vAlign w:val="center"/>
          </w:tcPr>
          <w:p w:rsidR="00AA0738" w:rsidRPr="00C01D1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AA0738" w:rsidRPr="00C01D1C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BC03C4" w:rsidRPr="00C01D1C" w:rsidRDefault="00BC03C4" w:rsidP="00BC03C4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C01D1C" w:rsidRDefault="0021004F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3C4" w:rsidRPr="00C01D1C" w:rsidRDefault="00BC03C4" w:rsidP="001729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Indique a los estudiantes el propósito de la tarea </w:t>
            </w:r>
            <w:r w:rsidR="001729F5" w:rsidRPr="00C01D1C">
              <w:rPr>
                <w:rFonts w:ascii="Arial" w:hAnsi="Arial" w:cs="Arial"/>
                <w:sz w:val="20"/>
                <w:szCs w:val="20"/>
              </w:rPr>
              <w:t xml:space="preserve">del proyecto de investigación y el uso de la información recopilada.  </w:t>
            </w:r>
            <w:r w:rsidRPr="00C01D1C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58200121"/>
              <w:placeholder>
                <w:docPart w:val="6425472AA91A49EE904B20DC59347F4D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C01D1C" w:rsidRDefault="001729F5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C01D1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9709E4" w:rsidRPr="00C01D1C" w:rsidRDefault="001729F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Repase con los estudiantes el formato de escritura de un bosquejo. 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98094737"/>
              <w:placeholder>
                <w:docPart w:val="3BACD3878BDA47A7B9B5B40F9B5AA7C7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C01D1C" w:rsidRDefault="00EF4C4A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C01D1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1004F" w:rsidRPr="00C01D1C" w:rsidRDefault="00EF4C4A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Repase el bosquejo que preparó el estudiante.</w:t>
            </w:r>
          </w:p>
          <w:p w:rsidR="00EF4C4A" w:rsidRPr="00C01D1C" w:rsidRDefault="00EF4C4A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4C4A" w:rsidRPr="00C01D1C" w:rsidRDefault="00EF4C4A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Repase los pasos del proceso de escritura.  </w:t>
            </w:r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21004F" w:rsidRPr="00C01D1C" w:rsidRDefault="00EF4C4A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C01D1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1004F" w:rsidRPr="00C01D1C" w:rsidRDefault="00EF4C4A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Repase los pasos del proceso de escritura.  </w:t>
            </w:r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7237669"/>
              <w:placeholder>
                <w:docPart w:val="18BFA6AD3884441DBBE98009F9907AE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EndPr/>
            <w:sdtContent>
              <w:p w:rsidR="00CB0EB1" w:rsidRPr="00C01D1C" w:rsidRDefault="00412A04" w:rsidP="00CB0E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CB0EB1" w:rsidRPr="00C01D1C" w:rsidRDefault="00412A0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Muestre a los estudiantes la lista de cotejo para evaluar su proyecto de investigación.</w:t>
            </w:r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D1C" w:rsidRPr="00C01D1C" w:rsidTr="00AC7617">
        <w:trPr>
          <w:trHeight w:val="58"/>
        </w:trPr>
        <w:tc>
          <w:tcPr>
            <w:tcW w:w="899" w:type="pct"/>
            <w:vAlign w:val="center"/>
          </w:tcPr>
          <w:p w:rsidR="009709E4" w:rsidRPr="00C01D1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9709E4" w:rsidRPr="00C01D1C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p w:rsidR="00B402A6" w:rsidRPr="00C01D1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3C4" w:rsidRPr="00C01D1C" w:rsidRDefault="00B402A6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  <w:r w:rsidR="00BC03C4" w:rsidRPr="00C01D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C03C4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Mencione los pasos de escritura.</w:t>
            </w: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Escríbalos en la pizarra. </w:t>
            </w: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Permita que los estudiantes expliquen de forma oral cada uno de los pasos.  </w:t>
            </w: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Mencione la importancia de cada uno de los pasos para su investigación. </w:t>
            </w: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729F5" w:rsidRPr="00C01D1C" w:rsidRDefault="001729F5" w:rsidP="00BC03C4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Ofrezca ejemplos.</w:t>
            </w:r>
          </w:p>
          <w:p w:rsidR="009709E4" w:rsidRPr="00C01D1C" w:rsidRDefault="009709E4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402A6" w:rsidRPr="00C01D1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1729F5" w:rsidRPr="00C01D1C" w:rsidRDefault="001729F5" w:rsidP="001729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Cada estudiante menciona el tema que le asignó el maestro para su proyecto de investigación para su bosquejo (y luego para la investigación). </w:t>
            </w:r>
          </w:p>
          <w:p w:rsidR="001729F5" w:rsidRPr="00C01D1C" w:rsidRDefault="001729F5" w:rsidP="001729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Usa una Tabla SQA para anotar: S=lo que sabe del tema; Q-lo que quiere saber; y A-lo que aprendió. </w:t>
            </w:r>
          </w:p>
          <w:p w:rsidR="001729F5" w:rsidRPr="00C01D1C" w:rsidRDefault="001729F5" w:rsidP="001729F5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Una descripción de la Tabla SQA se puede ver el Anejo: Banco de Ideas. </w:t>
            </w:r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C01D1C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</w:t>
            </w:r>
            <w:r w:rsidR="00CB0EB1" w:rsidRPr="00C01D1C">
              <w:rPr>
                <w:rFonts w:ascii="Arial" w:hAnsi="Arial" w:cs="Arial"/>
                <w:sz w:val="20"/>
                <w:szCs w:val="20"/>
              </w:rPr>
              <w:t>plica: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El estudiante utiliza la información recopilada en el bosquejo de la tarea de desempeño para hacer un borrador del informe.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El proyecto de investigación escrito tendrá: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Título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Párrafo de introducción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Seis a ocho datos importantes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Cada dato tendrá por lo menos un detalle descriptivo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Dos a tres ilustraciones, dibujos o fotos con subtítulos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Párrafo de conclusión </w:t>
            </w:r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12A04" w:rsidRPr="00C01D1C" w:rsidRDefault="00EF4C4A" w:rsidP="00EF4C4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El estudiante utiliza la información recopilada en el bosquejo de la t</w:t>
            </w:r>
            <w:r w:rsidR="00412A04" w:rsidRPr="00C01D1C">
              <w:rPr>
                <w:rFonts w:ascii="Arial" w:hAnsi="Arial" w:cs="Arial"/>
                <w:sz w:val="20"/>
                <w:szCs w:val="20"/>
              </w:rPr>
              <w:t xml:space="preserve">area de desempeño para hacer una revisión del </w:t>
            </w:r>
            <w:r w:rsidRPr="00C01D1C">
              <w:rPr>
                <w:rFonts w:ascii="Arial" w:hAnsi="Arial" w:cs="Arial"/>
                <w:sz w:val="20"/>
                <w:szCs w:val="20"/>
              </w:rPr>
              <w:t>borrador del informe.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El proyecto de investigación escrito tendrá: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Título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Párrafo de introducción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Seis a ocho datos importantes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Cada dato tendrá por lo menos un detalle descriptivo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Dos a tres ilustraciones, dibujos o fotos con subtítulos </w:t>
            </w:r>
          </w:p>
          <w:p w:rsidR="00EF4C4A" w:rsidRPr="00C01D1C" w:rsidRDefault="00EF4C4A" w:rsidP="00EF4C4A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  <w:r w:rsidRPr="00C01D1C">
              <w:rPr>
                <w:rFonts w:ascii="Arial" w:hAnsi="Arial" w:cs="Arial"/>
                <w:i/>
                <w:sz w:val="20"/>
                <w:szCs w:val="20"/>
              </w:rPr>
              <w:t xml:space="preserve">Párrafo de conclusión </w:t>
            </w:r>
          </w:p>
          <w:p w:rsidR="009709E4" w:rsidRPr="00C01D1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12A04" w:rsidRPr="00C01D1C" w:rsidRDefault="00412A0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Además del proyecto escrito, el estudiante presenta su proyecto de investigación a una audiencia (ej. compañeros de clase, otros estudiantes, personal de la escuela y otros miembros de la familia).</w:t>
            </w:r>
          </w:p>
          <w:p w:rsidR="00412A04" w:rsidRPr="00C01D1C" w:rsidRDefault="00412A0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El estudiante puede usar la computadora para preparar los borradores, la copia final del trabajo escrito y la presentación (mediante el use de PowerPoint). </w:t>
            </w:r>
          </w:p>
          <w:p w:rsidR="009709E4" w:rsidRPr="00C01D1C" w:rsidRDefault="00412A0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Esta tarea de desempeño será avaluada usando la “Lista de cotejo de presentaciones orales” y la “Lista de cotejo de revisión y edición”.</w:t>
            </w:r>
          </w:p>
        </w:tc>
      </w:tr>
      <w:tr w:rsidR="00C01D1C" w:rsidRPr="00C01D1C" w:rsidTr="0021004F">
        <w:trPr>
          <w:trHeight w:val="1898"/>
        </w:trPr>
        <w:tc>
          <w:tcPr>
            <w:tcW w:w="899" w:type="pct"/>
            <w:vAlign w:val="center"/>
          </w:tcPr>
          <w:p w:rsidR="009709E4" w:rsidRPr="00C01D1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C01D1C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44261452"/>
              <w:placeholder>
                <w:docPart w:val="C0EE09ECB2D646E3A375AAF5370616B0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21004F" w:rsidRPr="00C01D1C" w:rsidRDefault="00BC03C4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1004F" w:rsidRPr="00C01D1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C03C4" w:rsidRPr="00C01D1C" w:rsidRDefault="00B402A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9709E4" w:rsidRPr="00C01D1C" w:rsidRDefault="00BC03C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Repase con los estudiantes los pasos para realizar una investigación.  </w:t>
            </w:r>
            <w:r w:rsidR="0021004F" w:rsidRPr="00C01D1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1729F5" w:rsidRPr="00C01D1C" w:rsidRDefault="001729F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729F5" w:rsidRPr="00C01D1C" w:rsidRDefault="001729F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Continuar con la elaboración de su proyecto de investigación. 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C01D1C" w:rsidRDefault="001729F5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01D1C" w:rsidRDefault="00C01D1C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C01D1C" w:rsidRDefault="00C01D1C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="00CB0EB1" w:rsidRPr="00C01D1C">
              <w:rPr>
                <w:rFonts w:ascii="Arial" w:hAnsi="Arial" w:cs="Arial"/>
                <w:sz w:val="20"/>
                <w:szCs w:val="20"/>
              </w:rPr>
              <w:t>xplica:</w:t>
            </w:r>
          </w:p>
          <w:p w:rsidR="001729F5" w:rsidRPr="00C01D1C" w:rsidRDefault="001729F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729F5" w:rsidRPr="00C01D1C" w:rsidRDefault="001729F5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Revise el bosquejo que realizó cada estudiante para su proyecto de investigación. 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C01D1C" w:rsidRDefault="00EF4C4A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EF4C4A" w:rsidRPr="00C01D1C" w:rsidRDefault="00EF4C4A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EF4C4A" w:rsidRPr="00C01D1C" w:rsidRDefault="00EF4C4A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Revise la cohesión de la escritura para el proyecto de investigación. 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C01D1C" w:rsidRDefault="00412A04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12A04" w:rsidRPr="00C01D1C" w:rsidRDefault="00412A0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12A04" w:rsidRPr="00C01D1C" w:rsidRDefault="00412A0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 xml:space="preserve">Revise la cohesión de la escritura para el proyecto de investigación. 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49877877"/>
              <w:placeholder>
                <w:docPart w:val="7DE958E8D1EF42DB9D981DE6CDEF39E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EndPr/>
            <w:sdtContent>
              <w:p w:rsidR="00CB0EB1" w:rsidRPr="00C01D1C" w:rsidRDefault="00412A04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C01D1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412A04" w:rsidRPr="00C01D1C" w:rsidRDefault="00412A0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12A04" w:rsidRPr="00C01D1C" w:rsidRDefault="00412A0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Revise la lista de cotejo para la revisión y edición; para las presentaciones.</w:t>
            </w:r>
          </w:p>
        </w:tc>
      </w:tr>
      <w:tr w:rsidR="00C01D1C" w:rsidRPr="00C01D1C" w:rsidTr="00AC7617">
        <w:trPr>
          <w:trHeight w:val="58"/>
        </w:trPr>
        <w:tc>
          <w:tcPr>
            <w:tcW w:w="899" w:type="pct"/>
            <w:vAlign w:val="center"/>
          </w:tcPr>
          <w:p w:rsidR="00686827" w:rsidRPr="00C01D1C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9B1917" w:rsidRPr="00C01D1C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686827" w:rsidRPr="00C01D1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C01D1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C01D1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686827" w:rsidRPr="00C01D1C" w:rsidRDefault="00322275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Hoja de Tareas</w:t>
            </w:r>
          </w:p>
        </w:tc>
      </w:tr>
      <w:tr w:rsidR="00C01D1C" w:rsidRPr="00C01D1C" w:rsidTr="00AC7617">
        <w:trPr>
          <w:trHeight w:val="58"/>
        </w:trPr>
        <w:tc>
          <w:tcPr>
            <w:tcW w:w="899" w:type="pct"/>
            <w:vAlign w:val="center"/>
          </w:tcPr>
          <w:p w:rsidR="00AA0738" w:rsidRPr="00C01D1C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21004F" w:rsidRPr="00C01D1C" w:rsidRDefault="006636D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752615780"/>
              <w:placeholder>
                <w:docPart w:val="D52AED4F830649BAB86C82C5640F286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C01D1C" w:rsidRDefault="00322275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96017704"/>
              <w:placeholder>
                <w:docPart w:val="1ADB7CE868564275B072C7A8121AA95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C01D1C" w:rsidRDefault="00322275" w:rsidP="0021004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21004F" w:rsidRPr="00C01D1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C01D1C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21004F" w:rsidRPr="00C01D1C" w:rsidRDefault="006636D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44055978"/>
                <w:placeholder>
                  <w:docPart w:val="4ECB61DA41FB4F688E3DB69FF5D09BAE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507286"/>
              <w:placeholder>
                <w:docPart w:val="7CC674D3DCF743B6B0557F86F9F7767C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21004F" w:rsidRPr="00C01D1C" w:rsidRDefault="00322275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402212419"/>
              <w:placeholder>
                <w:docPart w:val="B5E3B46AC59C459EBF09E9349CA7683D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A0738" w:rsidRPr="00C01D1C" w:rsidRDefault="00322275" w:rsidP="0021004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21004F" w:rsidRPr="00C01D1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C01D1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C01D1C" w:rsidRDefault="006636D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8955473"/>
                <w:placeholder>
                  <w:docPart w:val="BB9F28C380044334B22AE0E73B5239B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662718"/>
              <w:placeholder>
                <w:docPart w:val="6CF88799295642E3BAA04C68B38A99B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C01D1C" w:rsidRDefault="00322275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827792465"/>
              <w:placeholder>
                <w:docPart w:val="A82D4232B3304DC996A408FD5A3881C5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C01D1C" w:rsidRDefault="00322275" w:rsidP="00CB0EB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C01D1C" w:rsidRDefault="006636D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93655327"/>
                <w:placeholder>
                  <w:docPart w:val="2F292B743A31466F87AF50A670D014A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2074262014"/>
              <w:placeholder>
                <w:docPart w:val="3419F320C436479A839EED772416436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C01D1C" w:rsidRDefault="00322275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43230804"/>
              <w:placeholder>
                <w:docPart w:val="6F5F89756F3B47E0AEA7AE30D8017229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CB0EB1" w:rsidRPr="00C01D1C" w:rsidRDefault="00322275" w:rsidP="00CB0EB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C01D1C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</w:tcPr>
          <w:p w:rsidR="00A93688" w:rsidRPr="00C01D1C" w:rsidRDefault="006636D6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97997625"/>
                <w:placeholder>
                  <w:docPart w:val="AA08B66D83A2486F8E3A52DF8077441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Juegos instruccionales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430552616"/>
              <w:placeholder>
                <w:docPart w:val="600D266F7BE643C8AA8A0C99097D333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93688" w:rsidRPr="00C01D1C" w:rsidRDefault="00322275" w:rsidP="00A93688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870325619"/>
              <w:placeholder>
                <w:docPart w:val="D8933C90BDD1492791ABA97E81A413E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EndPr/>
            <w:sdtContent>
              <w:p w:rsidR="00A93688" w:rsidRPr="00C01D1C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C01D1C" w:rsidRPr="00C01D1C" w:rsidTr="00AC7617">
        <w:trPr>
          <w:trHeight w:val="58"/>
        </w:trPr>
        <w:tc>
          <w:tcPr>
            <w:tcW w:w="899" w:type="pct"/>
            <w:vAlign w:val="center"/>
          </w:tcPr>
          <w:p w:rsidR="00CB0EB1" w:rsidRPr="00C01D1C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C01D1C" w:rsidRDefault="006636D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C01D1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C01D1C" w:rsidRDefault="006636D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023476509"/>
                <w:placeholder>
                  <w:docPart w:val="FEA245D525F94196BD5471B9BB9F9E12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C01D1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6636D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C01D1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6636D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80887455"/>
                <w:placeholder>
                  <w:docPart w:val="5F7035A8D1704F81ADDCF33175F74E36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CB0EB1" w:rsidRPr="00C01D1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A93688" w:rsidRPr="00C01D1C" w:rsidRDefault="006636D6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706644217"/>
                <w:placeholder>
                  <w:docPart w:val="E2BBE30DAD074C82B0CF75FEAD300A7C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EndPr/>
              <w:sdtContent>
                <w:r w:rsidR="00322275" w:rsidRPr="00C01D1C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A93688" w:rsidRPr="00C01D1C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D1C" w:rsidRPr="00C01D1C" w:rsidTr="00AC7617">
        <w:trPr>
          <w:trHeight w:val="392"/>
        </w:trPr>
        <w:tc>
          <w:tcPr>
            <w:tcW w:w="899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C01D1C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Estrategias de instrucción diferenciada</w:t>
            </w: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s-ES_tradnl"/>
              </w:rPr>
            </w:pPr>
          </w:p>
        </w:tc>
        <w:tc>
          <w:tcPr>
            <w:tcW w:w="850" w:type="pct"/>
          </w:tcPr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883006514"/>
              <w:placeholder>
                <w:docPart w:val="14B596AF210541BBA364D2BBD2C2DAFD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A93688" w:rsidRPr="00C01D1C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702539852"/>
              <w:placeholder>
                <w:docPart w:val="14B596AF210541BBA364D2BBD2C2DAFD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A93688" w:rsidRPr="00C01D1C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49168314"/>
              <w:placeholder>
                <w:docPart w:val="21A3FA3FDC86415F98E545E1249778E3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A93688" w:rsidRPr="00C01D1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24121145"/>
              <w:placeholder>
                <w:docPart w:val="14B596AF210541BBA364D2BBD2C2DAFD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A93688" w:rsidRPr="00C01D1C" w:rsidRDefault="00322275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00875237"/>
              <w:placeholder>
                <w:docPart w:val="FCE1899CD3A9408BA990D80CC2702336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A93688" w:rsidRPr="00C01D1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A93688" w:rsidRPr="00C01D1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C01D1C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400333946"/>
              <w:placeholder>
                <w:docPart w:val="740C4C1EBF1046FAA167AC7AC17309C9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C01D1C" w:rsidRPr="00C01D1C" w:rsidRDefault="00C01D1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01D1C" w:rsidRDefault="00C01D1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88400407"/>
              <w:placeholder>
                <w:docPart w:val="740C4C1EBF1046FAA167AC7AC17309C9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72562353"/>
              <w:placeholder>
                <w:docPart w:val="0FBA1FB57FA04BA095D2EF6DA2C3120E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C01D1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1973573"/>
              <w:placeholder>
                <w:docPart w:val="740C4C1EBF1046FAA167AC7AC17309C9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78542211"/>
              <w:placeholder>
                <w:docPart w:val="F0A9FE65267E4C03B1B572281412D27F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14909861"/>
              <w:placeholder>
                <w:docPart w:val="F0A9FE65267E4C03B1B572281412D27F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p w:rsidR="00C01D1C" w:rsidRPr="00C01D1C" w:rsidRDefault="00C01D1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14788399"/>
              <w:placeholder>
                <w:docPart w:val="F0A9FE65267E4C03B1B572281412D27F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C01D1C" w:rsidRPr="00C01D1C" w:rsidRDefault="00C01D1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280408204"/>
              <w:placeholder>
                <w:docPart w:val="22C672795E134F98B81293BE589FD95C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C01D1C" w:rsidRDefault="00C01D1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10842456"/>
              <w:placeholder>
                <w:docPart w:val="22C672795E134F98B81293BE589FD95C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p w:rsidR="004B45D1" w:rsidRPr="00C01D1C" w:rsidRDefault="00C01D1C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S</w:t>
            </w:r>
            <w:r w:rsidR="004B45D1" w:rsidRPr="00C01D1C">
              <w:rPr>
                <w:rFonts w:ascii="Arial" w:hAnsi="Arial" w:cs="Arial"/>
                <w:sz w:val="20"/>
                <w:szCs w:val="20"/>
              </w:rPr>
              <w:t>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2047566530"/>
              <w:placeholder>
                <w:docPart w:val="22C672795E134F98B81293BE589FD95C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Educación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532267646"/>
              <w:placeholder>
                <w:docPart w:val="72752F7F050F436B9529E15A60F67802"/>
              </w:placeholder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Refuerzo positivo</w:t>
                </w:r>
              </w:p>
            </w:sdtContent>
          </w:sdt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09713289"/>
              <w:placeholder>
                <w:docPart w:val="72752F7F050F436B9529E15A60F67802"/>
              </w:placeholder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Asistencia de un compañero</w:t>
                </w:r>
              </w:p>
            </w:sdtContent>
          </w:sdt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Sección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36231759"/>
              <w:placeholder>
                <w:docPart w:val="72752F7F050F436B9529E15A60F67802"/>
              </w:placeholder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EndPr/>
            <w:sdtContent>
              <w:p w:rsidR="004B45D1" w:rsidRPr="00C01D1C" w:rsidRDefault="00322275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C01D1C">
                  <w:rPr>
                    <w:rFonts w:ascii="Arial" w:hAnsi="Arial" w:cs="Arial"/>
                    <w:sz w:val="20"/>
                    <w:szCs w:val="20"/>
                  </w:rPr>
                  <w:t>Igualdad de acceso a los cursos</w:t>
                </w:r>
              </w:p>
            </w:sdtContent>
          </w:sdt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Dotados:</w:t>
            </w:r>
          </w:p>
          <w:p w:rsidR="004B45D1" w:rsidRPr="00C01D1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01D1C" w:rsidRPr="00C01D1C" w:rsidTr="00CB0EB1">
        <w:trPr>
          <w:trHeight w:val="99"/>
        </w:trPr>
        <w:tc>
          <w:tcPr>
            <w:tcW w:w="899" w:type="pct"/>
          </w:tcPr>
          <w:p w:rsidR="00CB0EB1" w:rsidRPr="00C01D1C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C01D1C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C01D1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C01D1C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C01D1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C01D1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C01D1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C01D1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C01D1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C01D1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C01D1C" w:rsidSect="00595692">
      <w:headerReference w:type="default" r:id="rId9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9BC" w:rsidRDefault="005A09BC" w:rsidP="0074328A">
      <w:pPr>
        <w:spacing w:after="0" w:line="240" w:lineRule="auto"/>
      </w:pPr>
      <w:r>
        <w:separator/>
      </w:r>
    </w:p>
  </w:endnote>
  <w:endnote w:type="continuationSeparator" w:id="0">
    <w:p w:rsidR="005A09BC" w:rsidRDefault="005A09BC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9BC" w:rsidRDefault="005A09BC" w:rsidP="0074328A">
      <w:pPr>
        <w:spacing w:after="0" w:line="240" w:lineRule="auto"/>
      </w:pPr>
      <w:r>
        <w:separator/>
      </w:r>
    </w:p>
  </w:footnote>
  <w:footnote w:type="continuationSeparator" w:id="0">
    <w:p w:rsidR="005A09BC" w:rsidRDefault="005A09BC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F0E" w:rsidRPr="001D1F44" w:rsidRDefault="003B612D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  <w:p w:rsidR="005F0F0E" w:rsidRPr="001D1F44" w:rsidRDefault="005F0F0E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10"/>
  </w:num>
  <w:num w:numId="5">
    <w:abstractNumId w:val="1"/>
  </w:num>
  <w:num w:numId="6">
    <w:abstractNumId w:val="3"/>
  </w:num>
  <w:num w:numId="7">
    <w:abstractNumId w:val="11"/>
  </w:num>
  <w:num w:numId="8">
    <w:abstractNumId w:val="2"/>
  </w:num>
  <w:num w:numId="9">
    <w:abstractNumId w:val="8"/>
  </w:num>
  <w:num w:numId="10">
    <w:abstractNumId w:val="5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63C1E"/>
    <w:rsid w:val="00065825"/>
    <w:rsid w:val="000F2881"/>
    <w:rsid w:val="0015766D"/>
    <w:rsid w:val="001719CB"/>
    <w:rsid w:val="001729F5"/>
    <w:rsid w:val="0018326B"/>
    <w:rsid w:val="00185941"/>
    <w:rsid w:val="00194C88"/>
    <w:rsid w:val="00194ECF"/>
    <w:rsid w:val="00194ED2"/>
    <w:rsid w:val="00197CA5"/>
    <w:rsid w:val="001A098E"/>
    <w:rsid w:val="001D1F44"/>
    <w:rsid w:val="001F066E"/>
    <w:rsid w:val="0021004F"/>
    <w:rsid w:val="00243D67"/>
    <w:rsid w:val="00251358"/>
    <w:rsid w:val="00251BEF"/>
    <w:rsid w:val="00262048"/>
    <w:rsid w:val="00273623"/>
    <w:rsid w:val="002B7687"/>
    <w:rsid w:val="002B7C5A"/>
    <w:rsid w:val="003036A2"/>
    <w:rsid w:val="00310E21"/>
    <w:rsid w:val="00311F1D"/>
    <w:rsid w:val="00322275"/>
    <w:rsid w:val="0034763F"/>
    <w:rsid w:val="0035113E"/>
    <w:rsid w:val="0035532B"/>
    <w:rsid w:val="00365D9F"/>
    <w:rsid w:val="003902EA"/>
    <w:rsid w:val="003B612D"/>
    <w:rsid w:val="003D45EF"/>
    <w:rsid w:val="003E13E9"/>
    <w:rsid w:val="003E4C88"/>
    <w:rsid w:val="004120CC"/>
    <w:rsid w:val="00412A04"/>
    <w:rsid w:val="00422944"/>
    <w:rsid w:val="00435449"/>
    <w:rsid w:val="00436BB0"/>
    <w:rsid w:val="004749E7"/>
    <w:rsid w:val="00496402"/>
    <w:rsid w:val="004B45D1"/>
    <w:rsid w:val="004C6ABB"/>
    <w:rsid w:val="004D7A54"/>
    <w:rsid w:val="00525C8A"/>
    <w:rsid w:val="0053164D"/>
    <w:rsid w:val="00544746"/>
    <w:rsid w:val="00575DA4"/>
    <w:rsid w:val="00595692"/>
    <w:rsid w:val="005A09BC"/>
    <w:rsid w:val="005B7582"/>
    <w:rsid w:val="005E3CFA"/>
    <w:rsid w:val="005F0F0E"/>
    <w:rsid w:val="00604712"/>
    <w:rsid w:val="00653344"/>
    <w:rsid w:val="006636D6"/>
    <w:rsid w:val="00663CEB"/>
    <w:rsid w:val="00686827"/>
    <w:rsid w:val="00686E40"/>
    <w:rsid w:val="006A3631"/>
    <w:rsid w:val="006C439F"/>
    <w:rsid w:val="006D312E"/>
    <w:rsid w:val="0070525C"/>
    <w:rsid w:val="007151EA"/>
    <w:rsid w:val="00716C5D"/>
    <w:rsid w:val="00717A5A"/>
    <w:rsid w:val="00730DD2"/>
    <w:rsid w:val="0074328A"/>
    <w:rsid w:val="007447AD"/>
    <w:rsid w:val="00762791"/>
    <w:rsid w:val="00764D29"/>
    <w:rsid w:val="00796D23"/>
    <w:rsid w:val="007A4D53"/>
    <w:rsid w:val="00802AFD"/>
    <w:rsid w:val="00812792"/>
    <w:rsid w:val="008150EF"/>
    <w:rsid w:val="00844129"/>
    <w:rsid w:val="0085145E"/>
    <w:rsid w:val="00863762"/>
    <w:rsid w:val="00863BDD"/>
    <w:rsid w:val="008A00F4"/>
    <w:rsid w:val="008A0DB2"/>
    <w:rsid w:val="008A3158"/>
    <w:rsid w:val="008A3D29"/>
    <w:rsid w:val="008B125D"/>
    <w:rsid w:val="008B2BD2"/>
    <w:rsid w:val="009008C3"/>
    <w:rsid w:val="00924778"/>
    <w:rsid w:val="00931D62"/>
    <w:rsid w:val="00943657"/>
    <w:rsid w:val="00944C2A"/>
    <w:rsid w:val="009608A7"/>
    <w:rsid w:val="009709E4"/>
    <w:rsid w:val="00977029"/>
    <w:rsid w:val="009A0FEF"/>
    <w:rsid w:val="009B1917"/>
    <w:rsid w:val="009B48A4"/>
    <w:rsid w:val="00A0220F"/>
    <w:rsid w:val="00A02B56"/>
    <w:rsid w:val="00A2102F"/>
    <w:rsid w:val="00A30626"/>
    <w:rsid w:val="00A35519"/>
    <w:rsid w:val="00A542A4"/>
    <w:rsid w:val="00A5506F"/>
    <w:rsid w:val="00A8636F"/>
    <w:rsid w:val="00A93688"/>
    <w:rsid w:val="00AA0738"/>
    <w:rsid w:val="00AA43C0"/>
    <w:rsid w:val="00AB4D8D"/>
    <w:rsid w:val="00AC1EBA"/>
    <w:rsid w:val="00AC6CB7"/>
    <w:rsid w:val="00AC7617"/>
    <w:rsid w:val="00B048DF"/>
    <w:rsid w:val="00B13A89"/>
    <w:rsid w:val="00B221A4"/>
    <w:rsid w:val="00B402A6"/>
    <w:rsid w:val="00B61AA4"/>
    <w:rsid w:val="00B74AF8"/>
    <w:rsid w:val="00B95168"/>
    <w:rsid w:val="00BA3EC8"/>
    <w:rsid w:val="00BB4622"/>
    <w:rsid w:val="00BB49CA"/>
    <w:rsid w:val="00BB6491"/>
    <w:rsid w:val="00BC03C4"/>
    <w:rsid w:val="00BC7B3C"/>
    <w:rsid w:val="00BD0025"/>
    <w:rsid w:val="00BE187B"/>
    <w:rsid w:val="00C01D1C"/>
    <w:rsid w:val="00C349E5"/>
    <w:rsid w:val="00C42FCF"/>
    <w:rsid w:val="00C467DA"/>
    <w:rsid w:val="00C507A3"/>
    <w:rsid w:val="00C80193"/>
    <w:rsid w:val="00CB0EB1"/>
    <w:rsid w:val="00D04287"/>
    <w:rsid w:val="00D37428"/>
    <w:rsid w:val="00D4373A"/>
    <w:rsid w:val="00D52C41"/>
    <w:rsid w:val="00D95F31"/>
    <w:rsid w:val="00DD4493"/>
    <w:rsid w:val="00DF0681"/>
    <w:rsid w:val="00E152EE"/>
    <w:rsid w:val="00E3128C"/>
    <w:rsid w:val="00E55EC7"/>
    <w:rsid w:val="00EB6DC4"/>
    <w:rsid w:val="00EE0EA9"/>
    <w:rsid w:val="00EF4C4A"/>
    <w:rsid w:val="00F437FE"/>
    <w:rsid w:val="00F94EDB"/>
    <w:rsid w:val="00FA08E3"/>
    <w:rsid w:val="00FB0E1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5D1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0388A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0388A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0388A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0388A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0388A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0388A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E0388A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0388A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E0388A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E0388A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5E3B46AC59C459EBF09E9349CA76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28CAA-C9C5-4B7C-B0B7-36763895C3C6}"/>
      </w:docPartPr>
      <w:docPartBody>
        <w:p w:rsidR="00E0388A" w:rsidRDefault="0075625D" w:rsidP="0075625D">
          <w:pPr>
            <w:pStyle w:val="B5E3B46AC59C459EBF09E9349CA7683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E0388A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2AED4F830649BAB86C82C5640F2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D533-1EBA-4C37-8FAA-2DD3097C0FDC}"/>
      </w:docPartPr>
      <w:docPartBody>
        <w:p w:rsidR="00E0388A" w:rsidRDefault="0075625D" w:rsidP="0075625D">
          <w:pPr>
            <w:pStyle w:val="D52AED4F830649BAB86C82C5640F28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ADB7CE868564275B072C7A8121A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8D845-BA09-451E-A380-301B2E709D0D}"/>
      </w:docPartPr>
      <w:docPartBody>
        <w:p w:rsidR="00E0388A" w:rsidRDefault="0075625D" w:rsidP="0075625D">
          <w:pPr>
            <w:pStyle w:val="1ADB7CE868564275B072C7A8121AA95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E0388A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E0388A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0388A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E0388A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0388A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0388A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0388A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E0388A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E0388A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CF88799295642E3BAA04C68B38A99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7A7433-99A5-4C7F-919B-3BC80F163080}"/>
      </w:docPartPr>
      <w:docPartBody>
        <w:p w:rsidR="00E0388A" w:rsidRDefault="0075625D" w:rsidP="0075625D">
          <w:pPr>
            <w:pStyle w:val="6CF88799295642E3BAA04C68B38A99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82D4232B3304DC996A408FD5A388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CD97E-CEFB-48B6-81BD-0325159F5D54}"/>
      </w:docPartPr>
      <w:docPartBody>
        <w:p w:rsidR="00E0388A" w:rsidRDefault="0075625D" w:rsidP="0075625D">
          <w:pPr>
            <w:pStyle w:val="A82D4232B3304DC996A408FD5A3881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E0388A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19F320C436479A839EED7724164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EA346-AD0F-4A5D-9F70-DAB6FEAE0E56}"/>
      </w:docPartPr>
      <w:docPartBody>
        <w:p w:rsidR="00E0388A" w:rsidRDefault="0075625D" w:rsidP="0075625D">
          <w:pPr>
            <w:pStyle w:val="3419F320C436479A839EED77241643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F5F89756F3B47E0AEA7AE30D8017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3E4C5B-0571-40A4-98D9-4C3CD2AA10DA}"/>
      </w:docPartPr>
      <w:docPartBody>
        <w:p w:rsidR="00E0388A" w:rsidRDefault="0075625D" w:rsidP="0075625D">
          <w:pPr>
            <w:pStyle w:val="6F5F89756F3B47E0AEA7AE30D801722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E0388A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FEA245D525F94196BD5471B9BB9F9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7BBD6-C7DC-4358-8988-1050EE4BC031}"/>
      </w:docPartPr>
      <w:docPartBody>
        <w:p w:rsidR="00E0388A" w:rsidRDefault="0075625D" w:rsidP="0075625D">
          <w:pPr>
            <w:pStyle w:val="FEA245D525F94196BD5471B9BB9F9E1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0388A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F7035A8D1704F81ADDCF33175F74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92E41-1D94-43B9-9432-6595BEB3DF64}"/>
      </w:docPartPr>
      <w:docPartBody>
        <w:p w:rsidR="00E0388A" w:rsidRDefault="0075625D" w:rsidP="0075625D">
          <w:pPr>
            <w:pStyle w:val="5F7035A8D1704F81ADDCF33175F74E3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E2BBE30DAD074C82B0CF75FEAD30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76779-1AB4-487D-9B23-2A463CD7B17E}"/>
      </w:docPartPr>
      <w:docPartBody>
        <w:p w:rsidR="00E0388A" w:rsidRDefault="0075625D" w:rsidP="0075625D">
          <w:pPr>
            <w:pStyle w:val="E2BBE30DAD074C82B0CF75FEAD300A7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AA08B66D83A2486F8E3A52DF80774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EAED1-4656-4153-B40A-7D3E849A231A}"/>
      </w:docPartPr>
      <w:docPartBody>
        <w:p w:rsidR="00E0388A" w:rsidRDefault="0075625D" w:rsidP="0075625D">
          <w:pPr>
            <w:pStyle w:val="AA08B66D83A2486F8E3A52DF8077441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00D266F7BE643C8AA8A0C99097D3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F46FF-CB96-4FB9-BD5D-696899A717EA}"/>
      </w:docPartPr>
      <w:docPartBody>
        <w:p w:rsidR="00E0388A" w:rsidRDefault="0075625D" w:rsidP="0075625D">
          <w:pPr>
            <w:pStyle w:val="600D266F7BE643C8AA8A0C99097D333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8933C90BDD1492791ABA97E81A41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85F5A-1EBD-4E1D-A806-5B7D723353B5}"/>
      </w:docPartPr>
      <w:docPartBody>
        <w:p w:rsidR="00E0388A" w:rsidRDefault="0075625D" w:rsidP="0075625D">
          <w:pPr>
            <w:pStyle w:val="D8933C90BDD1492791ABA97E81A413E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4B596AF210541BBA364D2BBD2C2D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6DE59-2C61-44C7-AC3C-5D6354BE358E}"/>
      </w:docPartPr>
      <w:docPartBody>
        <w:p w:rsidR="00E0388A" w:rsidRDefault="0075625D" w:rsidP="0075625D">
          <w:pPr>
            <w:pStyle w:val="14B596AF210541BBA364D2BBD2C2DAF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1A3FA3FDC86415F98E545E124977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BF888-74EB-46E1-8C56-06A0BD9FAF0D}"/>
      </w:docPartPr>
      <w:docPartBody>
        <w:p w:rsidR="00E0388A" w:rsidRDefault="0075625D" w:rsidP="0075625D">
          <w:pPr>
            <w:pStyle w:val="21A3FA3FDC86415F98E545E1249778E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E1899CD3A9408BA990D80CC2702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A5CA52-A201-4386-A79F-B32B4037C251}"/>
      </w:docPartPr>
      <w:docPartBody>
        <w:p w:rsidR="00E0388A" w:rsidRDefault="0075625D" w:rsidP="0075625D">
          <w:pPr>
            <w:pStyle w:val="FCE1899CD3A9408BA990D80CC270233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40C4C1EBF1046FAA167AC7AC1730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9C6056-9055-4AC0-B238-4D5A90C1F5C8}"/>
      </w:docPartPr>
      <w:docPartBody>
        <w:p w:rsidR="00E0388A" w:rsidRDefault="0075625D" w:rsidP="0075625D">
          <w:pPr>
            <w:pStyle w:val="740C4C1EBF1046FAA167AC7AC17309C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FBA1FB57FA04BA095D2EF6DA2C31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F202C-A1DA-4894-B84C-4265901303CE}"/>
      </w:docPartPr>
      <w:docPartBody>
        <w:p w:rsidR="00E0388A" w:rsidRDefault="0075625D" w:rsidP="0075625D">
          <w:pPr>
            <w:pStyle w:val="0FBA1FB57FA04BA095D2EF6DA2C3120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0A9FE65267E4C03B1B572281412D2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4D042-CA6F-42B9-9159-9DAC346AA2A7}"/>
      </w:docPartPr>
      <w:docPartBody>
        <w:p w:rsidR="00E0388A" w:rsidRDefault="0075625D" w:rsidP="0075625D">
          <w:pPr>
            <w:pStyle w:val="F0A9FE65267E4C03B1B572281412D2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2C672795E134F98B81293BE589FD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7F4A-80C0-445A-869A-4975E486B74E}"/>
      </w:docPartPr>
      <w:docPartBody>
        <w:p w:rsidR="00E0388A" w:rsidRDefault="0075625D" w:rsidP="0075625D">
          <w:pPr>
            <w:pStyle w:val="22C672795E134F98B81293BE589FD95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2752F7F050F436B9529E15A60F678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29A04-B188-4EF4-AB95-9BFB42E1A444}"/>
      </w:docPartPr>
      <w:docPartBody>
        <w:p w:rsidR="00E0388A" w:rsidRDefault="0075625D" w:rsidP="0075625D">
          <w:pPr>
            <w:pStyle w:val="72752F7F050F436B9529E15A60F6780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12869F2F2C2459DA81FB5AE659803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762DB-2520-463C-85A0-FB2A07DDE19E}"/>
      </w:docPartPr>
      <w:docPartBody>
        <w:p w:rsidR="00507571" w:rsidRDefault="00B20B3C" w:rsidP="00B20B3C">
          <w:pPr>
            <w:pStyle w:val="512869F2F2C2459DA81FB5AE659803B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F784954001E40DEB0D85A510BA858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E84BA0-617D-4514-B0A3-EEDDA8C52C66}"/>
      </w:docPartPr>
      <w:docPartBody>
        <w:p w:rsidR="00507571" w:rsidRDefault="00B20B3C" w:rsidP="00B20B3C">
          <w:pPr>
            <w:pStyle w:val="3F784954001E40DEB0D85A510BA858A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D44D80E05924C498607F6ABC20DF2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BDD9B2-A052-429B-AE97-1C26C6358954}"/>
      </w:docPartPr>
      <w:docPartBody>
        <w:p w:rsidR="00507571" w:rsidRDefault="00B20B3C" w:rsidP="00B20B3C">
          <w:pPr>
            <w:pStyle w:val="8D44D80E05924C498607F6ABC20DF2D7"/>
          </w:pPr>
          <w:r w:rsidRPr="007A5453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1A6CC0"/>
    <w:rsid w:val="00245AC0"/>
    <w:rsid w:val="002C1F8C"/>
    <w:rsid w:val="00507571"/>
    <w:rsid w:val="0075625D"/>
    <w:rsid w:val="00B20B3C"/>
    <w:rsid w:val="00E0388A"/>
    <w:rsid w:val="00FB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0B3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54D7237BDE3549D09FD972C7E9E8637C">
    <w:name w:val="54D7237BDE3549D09FD972C7E9E8637C"/>
    <w:rsid w:val="00B20B3C"/>
    <w:pPr>
      <w:spacing w:after="200" w:line="276" w:lineRule="auto"/>
    </w:pPr>
    <w:rPr>
      <w:lang w:val="en-US" w:eastAsia="en-US"/>
    </w:rPr>
  </w:style>
  <w:style w:type="paragraph" w:customStyle="1" w:styleId="0BF4529A45D5493A941D2C7184F347D2">
    <w:name w:val="0BF4529A45D5493A941D2C7184F347D2"/>
    <w:rsid w:val="00B20B3C"/>
    <w:pPr>
      <w:spacing w:after="200" w:line="276" w:lineRule="auto"/>
    </w:pPr>
    <w:rPr>
      <w:lang w:val="en-US" w:eastAsia="en-US"/>
    </w:rPr>
  </w:style>
  <w:style w:type="paragraph" w:customStyle="1" w:styleId="1518AB9B45204F18A2924C223C8EA3D9">
    <w:name w:val="1518AB9B45204F18A2924C223C8EA3D9"/>
    <w:rsid w:val="00B20B3C"/>
    <w:pPr>
      <w:spacing w:after="200" w:line="276" w:lineRule="auto"/>
    </w:pPr>
    <w:rPr>
      <w:lang w:val="en-US" w:eastAsia="en-US"/>
    </w:rPr>
  </w:style>
  <w:style w:type="paragraph" w:customStyle="1" w:styleId="512869F2F2C2459DA81FB5AE659803B1">
    <w:name w:val="512869F2F2C2459DA81FB5AE659803B1"/>
    <w:rsid w:val="00B20B3C"/>
    <w:pPr>
      <w:spacing w:after="200" w:line="276" w:lineRule="auto"/>
    </w:pPr>
    <w:rPr>
      <w:lang w:val="en-US" w:eastAsia="en-US"/>
    </w:rPr>
  </w:style>
  <w:style w:type="paragraph" w:customStyle="1" w:styleId="D1460D38848E4D0DACC494FC0C925135">
    <w:name w:val="D1460D38848E4D0DACC494FC0C925135"/>
    <w:rsid w:val="00B20B3C"/>
    <w:pPr>
      <w:spacing w:after="200" w:line="276" w:lineRule="auto"/>
    </w:pPr>
    <w:rPr>
      <w:lang w:val="en-US" w:eastAsia="en-US"/>
    </w:rPr>
  </w:style>
  <w:style w:type="paragraph" w:customStyle="1" w:styleId="0AE60FC795C94157AA28465FD9B7C543">
    <w:name w:val="0AE60FC795C94157AA28465FD9B7C543"/>
    <w:rsid w:val="00B20B3C"/>
    <w:pPr>
      <w:spacing w:after="200" w:line="276" w:lineRule="auto"/>
    </w:pPr>
    <w:rPr>
      <w:lang w:val="en-US" w:eastAsia="en-US"/>
    </w:rPr>
  </w:style>
  <w:style w:type="paragraph" w:customStyle="1" w:styleId="1754559DEAAC462F943C200A2335514B">
    <w:name w:val="1754559DEAAC462F943C200A2335514B"/>
    <w:rsid w:val="00B20B3C"/>
    <w:pPr>
      <w:spacing w:after="200" w:line="276" w:lineRule="auto"/>
    </w:pPr>
    <w:rPr>
      <w:lang w:val="en-US" w:eastAsia="en-US"/>
    </w:rPr>
  </w:style>
  <w:style w:type="paragraph" w:customStyle="1" w:styleId="23458F58C6B04E549CFA9E58DE970976">
    <w:name w:val="23458F58C6B04E549CFA9E58DE970976"/>
    <w:rsid w:val="00B20B3C"/>
    <w:pPr>
      <w:spacing w:after="200" w:line="276" w:lineRule="auto"/>
    </w:pPr>
    <w:rPr>
      <w:lang w:val="en-US" w:eastAsia="en-US"/>
    </w:rPr>
  </w:style>
  <w:style w:type="paragraph" w:customStyle="1" w:styleId="6B234DEAB3C4448FA2D47A17D570FF13">
    <w:name w:val="6B234DEAB3C4448FA2D47A17D570FF13"/>
    <w:rsid w:val="00B20B3C"/>
    <w:pPr>
      <w:spacing w:after="200" w:line="276" w:lineRule="auto"/>
    </w:pPr>
    <w:rPr>
      <w:lang w:val="en-US" w:eastAsia="en-US"/>
    </w:rPr>
  </w:style>
  <w:style w:type="paragraph" w:customStyle="1" w:styleId="809347A34E14414FBF14176B8D510F3B">
    <w:name w:val="809347A34E14414FBF14176B8D510F3B"/>
    <w:rsid w:val="00B20B3C"/>
    <w:pPr>
      <w:spacing w:after="200" w:line="276" w:lineRule="auto"/>
    </w:pPr>
    <w:rPr>
      <w:lang w:val="en-US" w:eastAsia="en-US"/>
    </w:rPr>
  </w:style>
  <w:style w:type="paragraph" w:customStyle="1" w:styleId="CC046128CF0649E2912ECAB08C259087">
    <w:name w:val="CC046128CF0649E2912ECAB08C259087"/>
    <w:rsid w:val="00B20B3C"/>
    <w:pPr>
      <w:spacing w:after="200" w:line="276" w:lineRule="auto"/>
    </w:pPr>
    <w:rPr>
      <w:lang w:val="en-US" w:eastAsia="en-US"/>
    </w:rPr>
  </w:style>
  <w:style w:type="paragraph" w:customStyle="1" w:styleId="3F784954001E40DEB0D85A510BA858AB">
    <w:name w:val="3F784954001E40DEB0D85A510BA858AB"/>
    <w:rsid w:val="00B20B3C"/>
    <w:pPr>
      <w:spacing w:after="200" w:line="276" w:lineRule="auto"/>
    </w:pPr>
    <w:rPr>
      <w:lang w:val="en-US" w:eastAsia="en-US"/>
    </w:rPr>
  </w:style>
  <w:style w:type="paragraph" w:customStyle="1" w:styleId="4B0A61B4AF924FCDA25985E461D02B02">
    <w:name w:val="4B0A61B4AF924FCDA25985E461D02B02"/>
    <w:rsid w:val="00B20B3C"/>
    <w:pPr>
      <w:spacing w:after="200" w:line="276" w:lineRule="auto"/>
    </w:pPr>
    <w:rPr>
      <w:lang w:val="en-US" w:eastAsia="en-US"/>
    </w:rPr>
  </w:style>
  <w:style w:type="paragraph" w:customStyle="1" w:styleId="2988EE5A86AA495AA94FF0B38ADB8C6D">
    <w:name w:val="2988EE5A86AA495AA94FF0B38ADB8C6D"/>
    <w:rsid w:val="00B20B3C"/>
    <w:pPr>
      <w:spacing w:after="200" w:line="276" w:lineRule="auto"/>
    </w:pPr>
    <w:rPr>
      <w:lang w:val="en-US" w:eastAsia="en-US"/>
    </w:rPr>
  </w:style>
  <w:style w:type="paragraph" w:customStyle="1" w:styleId="E8E6FF896A41464094838EFF9D8D8692">
    <w:name w:val="E8E6FF896A41464094838EFF9D8D8692"/>
    <w:rsid w:val="00B20B3C"/>
    <w:pPr>
      <w:spacing w:after="200" w:line="276" w:lineRule="auto"/>
    </w:pPr>
    <w:rPr>
      <w:lang w:val="en-US" w:eastAsia="en-US"/>
    </w:rPr>
  </w:style>
  <w:style w:type="paragraph" w:customStyle="1" w:styleId="8D44D80E05924C498607F6ABC20DF2D7">
    <w:name w:val="8D44D80E05924C498607F6ABC20DF2D7"/>
    <w:rsid w:val="00B20B3C"/>
    <w:pPr>
      <w:spacing w:after="200" w:line="276" w:lineRule="auto"/>
    </w:pPr>
    <w:rPr>
      <w:lang w:val="en-US" w:eastAsia="en-US"/>
    </w:rPr>
  </w:style>
  <w:style w:type="paragraph" w:customStyle="1" w:styleId="03034C5A9EDC4B04AAC5A07881223C6C">
    <w:name w:val="03034C5A9EDC4B04AAC5A07881223C6C"/>
    <w:rsid w:val="00B20B3C"/>
    <w:pPr>
      <w:spacing w:after="200" w:line="276" w:lineRule="auto"/>
    </w:pPr>
    <w:rPr>
      <w:lang w:val="en-US" w:eastAsia="en-US"/>
    </w:rPr>
  </w:style>
  <w:style w:type="paragraph" w:customStyle="1" w:styleId="55BEA307E6134BAD80991D7AD9709977">
    <w:name w:val="55BEA307E6134BAD80991D7AD9709977"/>
    <w:rsid w:val="00B20B3C"/>
    <w:pPr>
      <w:spacing w:after="200" w:line="276" w:lineRule="auto"/>
    </w:pPr>
    <w:rPr>
      <w:lang w:val="en-US" w:eastAsia="en-US"/>
    </w:rPr>
  </w:style>
  <w:style w:type="paragraph" w:customStyle="1" w:styleId="7D2F5EECB3794D1DB9D6BDE2EB12725E">
    <w:name w:val="7D2F5EECB3794D1DB9D6BDE2EB12725E"/>
    <w:rsid w:val="00B20B3C"/>
    <w:pPr>
      <w:spacing w:after="200" w:line="276" w:lineRule="auto"/>
    </w:pPr>
    <w:rPr>
      <w:lang w:val="en-US" w:eastAsia="en-US"/>
    </w:rPr>
  </w:style>
  <w:style w:type="paragraph" w:customStyle="1" w:styleId="6B944CEF6A8F40F5AA673CDA6782D6A0">
    <w:name w:val="6B944CEF6A8F40F5AA673CDA6782D6A0"/>
    <w:rsid w:val="00B20B3C"/>
    <w:pPr>
      <w:spacing w:after="200" w:line="276" w:lineRule="auto"/>
    </w:pPr>
    <w:rPr>
      <w:lang w:val="en-US" w:eastAsia="en-US"/>
    </w:rPr>
  </w:style>
  <w:style w:type="paragraph" w:customStyle="1" w:styleId="A5EE16F0D0F94EB79A5DFD5532B682A5">
    <w:name w:val="A5EE16F0D0F94EB79A5DFD5532B682A5"/>
    <w:rsid w:val="00B20B3C"/>
    <w:pPr>
      <w:spacing w:after="200" w:line="276" w:lineRule="auto"/>
    </w:pPr>
    <w:rPr>
      <w:lang w:val="en-US" w:eastAsia="en-US"/>
    </w:rPr>
  </w:style>
  <w:style w:type="paragraph" w:customStyle="1" w:styleId="A75C6C9432234E1EA4752D3655818DA6">
    <w:name w:val="A75C6C9432234E1EA4752D3655818DA6"/>
    <w:rsid w:val="00B20B3C"/>
    <w:pPr>
      <w:spacing w:after="200" w:line="276" w:lineRule="auto"/>
    </w:pPr>
    <w:rPr>
      <w:lang w:val="en-US" w:eastAsia="en-US"/>
    </w:rPr>
  </w:style>
  <w:style w:type="paragraph" w:customStyle="1" w:styleId="7F93267555A04FAF8CACC7EB53FFC2BC">
    <w:name w:val="7F93267555A04FAF8CACC7EB53FFC2BC"/>
    <w:rsid w:val="00B20B3C"/>
    <w:pPr>
      <w:spacing w:after="200" w:line="276" w:lineRule="auto"/>
    </w:pPr>
    <w:rPr>
      <w:lang w:val="en-US" w:eastAsia="en-US"/>
    </w:rPr>
  </w:style>
  <w:style w:type="paragraph" w:customStyle="1" w:styleId="497C5BFEAFBC450F9EDE3D3958A30D74">
    <w:name w:val="497C5BFEAFBC450F9EDE3D3958A30D74"/>
    <w:rsid w:val="00B20B3C"/>
    <w:pPr>
      <w:spacing w:after="200" w:line="276" w:lineRule="auto"/>
    </w:pPr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20B3C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54D7237BDE3549D09FD972C7E9E8637C">
    <w:name w:val="54D7237BDE3549D09FD972C7E9E8637C"/>
    <w:rsid w:val="00B20B3C"/>
    <w:pPr>
      <w:spacing w:after="200" w:line="276" w:lineRule="auto"/>
    </w:pPr>
    <w:rPr>
      <w:lang w:val="en-US" w:eastAsia="en-US"/>
    </w:rPr>
  </w:style>
  <w:style w:type="paragraph" w:customStyle="1" w:styleId="0BF4529A45D5493A941D2C7184F347D2">
    <w:name w:val="0BF4529A45D5493A941D2C7184F347D2"/>
    <w:rsid w:val="00B20B3C"/>
    <w:pPr>
      <w:spacing w:after="200" w:line="276" w:lineRule="auto"/>
    </w:pPr>
    <w:rPr>
      <w:lang w:val="en-US" w:eastAsia="en-US"/>
    </w:rPr>
  </w:style>
  <w:style w:type="paragraph" w:customStyle="1" w:styleId="1518AB9B45204F18A2924C223C8EA3D9">
    <w:name w:val="1518AB9B45204F18A2924C223C8EA3D9"/>
    <w:rsid w:val="00B20B3C"/>
    <w:pPr>
      <w:spacing w:after="200" w:line="276" w:lineRule="auto"/>
    </w:pPr>
    <w:rPr>
      <w:lang w:val="en-US" w:eastAsia="en-US"/>
    </w:rPr>
  </w:style>
  <w:style w:type="paragraph" w:customStyle="1" w:styleId="512869F2F2C2459DA81FB5AE659803B1">
    <w:name w:val="512869F2F2C2459DA81FB5AE659803B1"/>
    <w:rsid w:val="00B20B3C"/>
    <w:pPr>
      <w:spacing w:after="200" w:line="276" w:lineRule="auto"/>
    </w:pPr>
    <w:rPr>
      <w:lang w:val="en-US" w:eastAsia="en-US"/>
    </w:rPr>
  </w:style>
  <w:style w:type="paragraph" w:customStyle="1" w:styleId="D1460D38848E4D0DACC494FC0C925135">
    <w:name w:val="D1460D38848E4D0DACC494FC0C925135"/>
    <w:rsid w:val="00B20B3C"/>
    <w:pPr>
      <w:spacing w:after="200" w:line="276" w:lineRule="auto"/>
    </w:pPr>
    <w:rPr>
      <w:lang w:val="en-US" w:eastAsia="en-US"/>
    </w:rPr>
  </w:style>
  <w:style w:type="paragraph" w:customStyle="1" w:styleId="0AE60FC795C94157AA28465FD9B7C543">
    <w:name w:val="0AE60FC795C94157AA28465FD9B7C543"/>
    <w:rsid w:val="00B20B3C"/>
    <w:pPr>
      <w:spacing w:after="200" w:line="276" w:lineRule="auto"/>
    </w:pPr>
    <w:rPr>
      <w:lang w:val="en-US" w:eastAsia="en-US"/>
    </w:rPr>
  </w:style>
  <w:style w:type="paragraph" w:customStyle="1" w:styleId="1754559DEAAC462F943C200A2335514B">
    <w:name w:val="1754559DEAAC462F943C200A2335514B"/>
    <w:rsid w:val="00B20B3C"/>
    <w:pPr>
      <w:spacing w:after="200" w:line="276" w:lineRule="auto"/>
    </w:pPr>
    <w:rPr>
      <w:lang w:val="en-US" w:eastAsia="en-US"/>
    </w:rPr>
  </w:style>
  <w:style w:type="paragraph" w:customStyle="1" w:styleId="23458F58C6B04E549CFA9E58DE970976">
    <w:name w:val="23458F58C6B04E549CFA9E58DE970976"/>
    <w:rsid w:val="00B20B3C"/>
    <w:pPr>
      <w:spacing w:after="200" w:line="276" w:lineRule="auto"/>
    </w:pPr>
    <w:rPr>
      <w:lang w:val="en-US" w:eastAsia="en-US"/>
    </w:rPr>
  </w:style>
  <w:style w:type="paragraph" w:customStyle="1" w:styleId="6B234DEAB3C4448FA2D47A17D570FF13">
    <w:name w:val="6B234DEAB3C4448FA2D47A17D570FF13"/>
    <w:rsid w:val="00B20B3C"/>
    <w:pPr>
      <w:spacing w:after="200" w:line="276" w:lineRule="auto"/>
    </w:pPr>
    <w:rPr>
      <w:lang w:val="en-US" w:eastAsia="en-US"/>
    </w:rPr>
  </w:style>
  <w:style w:type="paragraph" w:customStyle="1" w:styleId="809347A34E14414FBF14176B8D510F3B">
    <w:name w:val="809347A34E14414FBF14176B8D510F3B"/>
    <w:rsid w:val="00B20B3C"/>
    <w:pPr>
      <w:spacing w:after="200" w:line="276" w:lineRule="auto"/>
    </w:pPr>
    <w:rPr>
      <w:lang w:val="en-US" w:eastAsia="en-US"/>
    </w:rPr>
  </w:style>
  <w:style w:type="paragraph" w:customStyle="1" w:styleId="CC046128CF0649E2912ECAB08C259087">
    <w:name w:val="CC046128CF0649E2912ECAB08C259087"/>
    <w:rsid w:val="00B20B3C"/>
    <w:pPr>
      <w:spacing w:after="200" w:line="276" w:lineRule="auto"/>
    </w:pPr>
    <w:rPr>
      <w:lang w:val="en-US" w:eastAsia="en-US"/>
    </w:rPr>
  </w:style>
  <w:style w:type="paragraph" w:customStyle="1" w:styleId="3F784954001E40DEB0D85A510BA858AB">
    <w:name w:val="3F784954001E40DEB0D85A510BA858AB"/>
    <w:rsid w:val="00B20B3C"/>
    <w:pPr>
      <w:spacing w:after="200" w:line="276" w:lineRule="auto"/>
    </w:pPr>
    <w:rPr>
      <w:lang w:val="en-US" w:eastAsia="en-US"/>
    </w:rPr>
  </w:style>
  <w:style w:type="paragraph" w:customStyle="1" w:styleId="4B0A61B4AF924FCDA25985E461D02B02">
    <w:name w:val="4B0A61B4AF924FCDA25985E461D02B02"/>
    <w:rsid w:val="00B20B3C"/>
    <w:pPr>
      <w:spacing w:after="200" w:line="276" w:lineRule="auto"/>
    </w:pPr>
    <w:rPr>
      <w:lang w:val="en-US" w:eastAsia="en-US"/>
    </w:rPr>
  </w:style>
  <w:style w:type="paragraph" w:customStyle="1" w:styleId="2988EE5A86AA495AA94FF0B38ADB8C6D">
    <w:name w:val="2988EE5A86AA495AA94FF0B38ADB8C6D"/>
    <w:rsid w:val="00B20B3C"/>
    <w:pPr>
      <w:spacing w:after="200" w:line="276" w:lineRule="auto"/>
    </w:pPr>
    <w:rPr>
      <w:lang w:val="en-US" w:eastAsia="en-US"/>
    </w:rPr>
  </w:style>
  <w:style w:type="paragraph" w:customStyle="1" w:styleId="E8E6FF896A41464094838EFF9D8D8692">
    <w:name w:val="E8E6FF896A41464094838EFF9D8D8692"/>
    <w:rsid w:val="00B20B3C"/>
    <w:pPr>
      <w:spacing w:after="200" w:line="276" w:lineRule="auto"/>
    </w:pPr>
    <w:rPr>
      <w:lang w:val="en-US" w:eastAsia="en-US"/>
    </w:rPr>
  </w:style>
  <w:style w:type="paragraph" w:customStyle="1" w:styleId="8D44D80E05924C498607F6ABC20DF2D7">
    <w:name w:val="8D44D80E05924C498607F6ABC20DF2D7"/>
    <w:rsid w:val="00B20B3C"/>
    <w:pPr>
      <w:spacing w:after="200" w:line="276" w:lineRule="auto"/>
    </w:pPr>
    <w:rPr>
      <w:lang w:val="en-US" w:eastAsia="en-US"/>
    </w:rPr>
  </w:style>
  <w:style w:type="paragraph" w:customStyle="1" w:styleId="03034C5A9EDC4B04AAC5A07881223C6C">
    <w:name w:val="03034C5A9EDC4B04AAC5A07881223C6C"/>
    <w:rsid w:val="00B20B3C"/>
    <w:pPr>
      <w:spacing w:after="200" w:line="276" w:lineRule="auto"/>
    </w:pPr>
    <w:rPr>
      <w:lang w:val="en-US" w:eastAsia="en-US"/>
    </w:rPr>
  </w:style>
  <w:style w:type="paragraph" w:customStyle="1" w:styleId="55BEA307E6134BAD80991D7AD9709977">
    <w:name w:val="55BEA307E6134BAD80991D7AD9709977"/>
    <w:rsid w:val="00B20B3C"/>
    <w:pPr>
      <w:spacing w:after="200" w:line="276" w:lineRule="auto"/>
    </w:pPr>
    <w:rPr>
      <w:lang w:val="en-US" w:eastAsia="en-US"/>
    </w:rPr>
  </w:style>
  <w:style w:type="paragraph" w:customStyle="1" w:styleId="7D2F5EECB3794D1DB9D6BDE2EB12725E">
    <w:name w:val="7D2F5EECB3794D1DB9D6BDE2EB12725E"/>
    <w:rsid w:val="00B20B3C"/>
    <w:pPr>
      <w:spacing w:after="200" w:line="276" w:lineRule="auto"/>
    </w:pPr>
    <w:rPr>
      <w:lang w:val="en-US" w:eastAsia="en-US"/>
    </w:rPr>
  </w:style>
  <w:style w:type="paragraph" w:customStyle="1" w:styleId="6B944CEF6A8F40F5AA673CDA6782D6A0">
    <w:name w:val="6B944CEF6A8F40F5AA673CDA6782D6A0"/>
    <w:rsid w:val="00B20B3C"/>
    <w:pPr>
      <w:spacing w:after="200" w:line="276" w:lineRule="auto"/>
    </w:pPr>
    <w:rPr>
      <w:lang w:val="en-US" w:eastAsia="en-US"/>
    </w:rPr>
  </w:style>
  <w:style w:type="paragraph" w:customStyle="1" w:styleId="A5EE16F0D0F94EB79A5DFD5532B682A5">
    <w:name w:val="A5EE16F0D0F94EB79A5DFD5532B682A5"/>
    <w:rsid w:val="00B20B3C"/>
    <w:pPr>
      <w:spacing w:after="200" w:line="276" w:lineRule="auto"/>
    </w:pPr>
    <w:rPr>
      <w:lang w:val="en-US" w:eastAsia="en-US"/>
    </w:rPr>
  </w:style>
  <w:style w:type="paragraph" w:customStyle="1" w:styleId="A75C6C9432234E1EA4752D3655818DA6">
    <w:name w:val="A75C6C9432234E1EA4752D3655818DA6"/>
    <w:rsid w:val="00B20B3C"/>
    <w:pPr>
      <w:spacing w:after="200" w:line="276" w:lineRule="auto"/>
    </w:pPr>
    <w:rPr>
      <w:lang w:val="en-US" w:eastAsia="en-US"/>
    </w:rPr>
  </w:style>
  <w:style w:type="paragraph" w:customStyle="1" w:styleId="7F93267555A04FAF8CACC7EB53FFC2BC">
    <w:name w:val="7F93267555A04FAF8CACC7EB53FFC2BC"/>
    <w:rsid w:val="00B20B3C"/>
    <w:pPr>
      <w:spacing w:after="200" w:line="276" w:lineRule="auto"/>
    </w:pPr>
    <w:rPr>
      <w:lang w:val="en-US" w:eastAsia="en-US"/>
    </w:rPr>
  </w:style>
  <w:style w:type="paragraph" w:customStyle="1" w:styleId="497C5BFEAFBC450F9EDE3D3958A30D74">
    <w:name w:val="497C5BFEAFBC450F9EDE3D3958A30D74"/>
    <w:rsid w:val="00B20B3C"/>
    <w:pPr>
      <w:spacing w:after="200" w:line="276" w:lineRule="auto"/>
    </w:pPr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ANEQXYWM5PSU-8-1821</_dlc_DocId>
    <_dlc_DocIdUrl xmlns="52ebaa95-055a-40f0-9bd5-856e088a933c">
      <Url>http://de-moss-002/_layouts/DocIdRedir.aspx?ID=ANEQXYWM5PSU-8-1821</Url>
      <Description>ANEQXYWM5PSU-8-1821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086585E-7C6A-4685-987E-76DF981D2036}"/>
</file>

<file path=customXml/itemProps2.xml><?xml version="1.0" encoding="utf-8"?>
<ds:datastoreItem xmlns:ds="http://schemas.openxmlformats.org/officeDocument/2006/customXml" ds:itemID="{64F9890B-16E0-4D34-936F-E2976303AFD2}"/>
</file>

<file path=customXml/itemProps3.xml><?xml version="1.0" encoding="utf-8"?>
<ds:datastoreItem xmlns:ds="http://schemas.openxmlformats.org/officeDocument/2006/customXml" ds:itemID="{4A671AB5-3D2A-4365-A5FF-CA6F36B4B5D8}"/>
</file>

<file path=customXml/itemProps4.xml><?xml version="1.0" encoding="utf-8"?>
<ds:datastoreItem xmlns:ds="http://schemas.openxmlformats.org/officeDocument/2006/customXml" ds:itemID="{34779C2C-BA27-4F50-92DF-31A71CDE162E}"/>
</file>

<file path=customXml/itemProps5.xml><?xml version="1.0" encoding="utf-8"?>
<ds:datastoreItem xmlns:ds="http://schemas.openxmlformats.org/officeDocument/2006/customXml" ds:itemID="{01A576C1-80AB-4AD3-BBA3-330216AD6936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43</TotalTime>
  <Pages>3</Pages>
  <Words>1007</Words>
  <Characters>5541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9</cp:revision>
  <cp:lastPrinted>2014-12-11T22:38:00Z</cp:lastPrinted>
  <dcterms:created xsi:type="dcterms:W3CDTF">2014-12-14T00:19:00Z</dcterms:created>
  <dcterms:modified xsi:type="dcterms:W3CDTF">2015-01-25T21:20:00Z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5d5931a5-b2c6-49fe-b4d3-0820b0e7d2b7</vt:lpwstr>
  </property>
</Properties>
</file>